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AB2" w:rsidRDefault="00385AB2" w:rsidP="009F64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7A40">
        <w:rPr>
          <w:rFonts w:ascii="Times New Roman" w:hAnsi="Times New Roman"/>
          <w:sz w:val="28"/>
          <w:szCs w:val="28"/>
        </w:rPr>
        <w:t xml:space="preserve">План </w:t>
      </w:r>
      <w:r>
        <w:rPr>
          <w:rFonts w:ascii="Times New Roman" w:hAnsi="Times New Roman"/>
          <w:sz w:val="28"/>
          <w:szCs w:val="28"/>
        </w:rPr>
        <w:t xml:space="preserve">мероприятий, </w:t>
      </w:r>
      <w:r w:rsidRPr="00627A40">
        <w:rPr>
          <w:rFonts w:ascii="Times New Roman" w:hAnsi="Times New Roman"/>
          <w:sz w:val="28"/>
          <w:szCs w:val="28"/>
        </w:rPr>
        <w:t xml:space="preserve">посвященных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7A40">
        <w:rPr>
          <w:rFonts w:ascii="Times New Roman" w:hAnsi="Times New Roman"/>
          <w:sz w:val="28"/>
          <w:szCs w:val="28"/>
        </w:rPr>
        <w:t xml:space="preserve">Международному Дню </w:t>
      </w:r>
      <w:r>
        <w:rPr>
          <w:rFonts w:ascii="Times New Roman" w:hAnsi="Times New Roman"/>
          <w:sz w:val="28"/>
          <w:szCs w:val="28"/>
        </w:rPr>
        <w:t>защиты детей</w:t>
      </w:r>
    </w:p>
    <w:p w:rsidR="00385AB2" w:rsidRDefault="00385AB2" w:rsidP="009F64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клубных учреждениях культуры.</w:t>
      </w:r>
    </w:p>
    <w:p w:rsidR="00385AB2" w:rsidRPr="00627A40" w:rsidRDefault="00385AB2" w:rsidP="009F64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60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56"/>
        <w:gridCol w:w="1668"/>
        <w:gridCol w:w="2319"/>
        <w:gridCol w:w="2188"/>
        <w:gridCol w:w="6170"/>
      </w:tblGrid>
      <w:tr w:rsidR="00385AB2" w:rsidRPr="00173645" w:rsidTr="00173645">
        <w:tc>
          <w:tcPr>
            <w:tcW w:w="2256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№ П\П</w:t>
            </w: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Дата проведения.</w:t>
            </w:r>
          </w:p>
        </w:tc>
        <w:tc>
          <w:tcPr>
            <w:tcW w:w="2437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  <w:tc>
          <w:tcPr>
            <w:tcW w:w="5924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Ссылка на ресурс</w:t>
            </w:r>
          </w:p>
        </w:tc>
      </w:tr>
      <w:tr w:rsidR="00385AB2" w:rsidRPr="00173645" w:rsidTr="00173645">
        <w:trPr>
          <w:trHeight w:val="1610"/>
        </w:trPr>
        <w:tc>
          <w:tcPr>
            <w:tcW w:w="2256" w:type="dxa"/>
            <w:vMerge w:val="restart"/>
          </w:tcPr>
          <w:p w:rsidR="00385AB2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  <w:p w:rsidR="00385AB2" w:rsidRPr="00173645" w:rsidRDefault="00385AB2" w:rsidP="00EF2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июня</w:t>
            </w:r>
          </w:p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10.00</w:t>
            </w:r>
          </w:p>
        </w:tc>
        <w:tc>
          <w:tcPr>
            <w:tcW w:w="2437" w:type="dxa"/>
          </w:tcPr>
          <w:p w:rsidR="00385AB2" w:rsidRPr="00EF2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Театрализовано-интерактивная программа «Пеппи и все-все друзья»</w:t>
            </w:r>
          </w:p>
        </w:tc>
        <w:tc>
          <w:tcPr>
            <w:tcW w:w="2316" w:type="dxa"/>
          </w:tcPr>
          <w:p w:rsidR="00385AB2" w:rsidRPr="00173645" w:rsidRDefault="00385AB2" w:rsidP="00EF2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Новикова С.В.</w:t>
            </w:r>
          </w:p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4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" w:history="1">
              <w:r w:rsidRPr="001736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https://vk.com/club116791768</w:t>
              </w:r>
            </w:hyperlink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Pr="001736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http://бековский-библиотечно-культурный-центр.рф/</w:t>
              </w:r>
            </w:hyperlink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12.00</w:t>
            </w:r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7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Детский познавательный проект «Дети на табурете»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Корнейчук Ю.А.</w:t>
            </w:r>
          </w:p>
        </w:tc>
        <w:tc>
          <w:tcPr>
            <w:tcW w:w="5924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Pr="001736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https://vk.com/club116791768</w:t>
              </w:r>
            </w:hyperlink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" w:history="1">
              <w:r w:rsidRPr="001736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http://бековский-библиотечно-культурный-центр.рф/</w:t>
              </w:r>
            </w:hyperlink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Pr="00EF2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 xml:space="preserve">Детский актерский проект «Чуковский и </w:t>
            </w:r>
            <w:r w:rsidRPr="00EF264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К°</w:t>
            </w:r>
            <w:r w:rsidRPr="00EF2645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Жиганова Т.В.</w:t>
            </w:r>
          </w:p>
        </w:tc>
        <w:tc>
          <w:tcPr>
            <w:tcW w:w="5924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" w:history="1">
              <w:r w:rsidRPr="001736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https://vk.com/club116791768</w:t>
              </w:r>
            </w:hyperlink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Pr="001736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http://бековский-библиотечно-культурный-центр.рф/</w:t>
              </w:r>
            </w:hyperlink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Мультфильм «Королевские каникулы»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Андреева В.И.</w:t>
            </w:r>
          </w:p>
        </w:tc>
        <w:tc>
          <w:tcPr>
            <w:tcW w:w="5924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1736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https://vk.com/club116791768</w:t>
              </w:r>
            </w:hyperlink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173645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https://ok.ru/group/53525683765394</w:t>
              </w:r>
            </w:hyperlink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BD4BA0">
                <w:rPr>
                  <w:rStyle w:val="Hyperlink"/>
                </w:rPr>
                <w:t>http://бековский-библиотечно-культурный-центр.рф/</w:t>
              </w:r>
            </w:hyperlink>
            <w:r>
              <w:t xml:space="preserve"> </w:t>
            </w:r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Хованщинский СДК</w:t>
            </w: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31.05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10.00</w:t>
            </w:r>
          </w:p>
        </w:tc>
        <w:tc>
          <w:tcPr>
            <w:tcW w:w="2437" w:type="dxa"/>
          </w:tcPr>
          <w:p w:rsidR="00385AB2" w:rsidRPr="00EF2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Мастер- класс для детей «Как сделать закладку своими руками»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Кавкаева Е.Г.</w:t>
            </w:r>
          </w:p>
        </w:tc>
        <w:tc>
          <w:tcPr>
            <w:tcW w:w="5924" w:type="dxa"/>
            <w:vMerge w:val="restart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21294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https://ok.ru/group/57708110741688/topic/151631449383864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29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21294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https://vk.com/club163544283?z=photo-163544283_457239216%2Falbum-163544283_00%2Frev</w:t>
              </w:r>
            </w:hyperlink>
          </w:p>
          <w:p w:rsidR="00385AB2" w:rsidRPr="00173645" w:rsidRDefault="00385AB2" w:rsidP="00173645">
            <w:pPr>
              <w:spacing w:after="0" w:line="240" w:lineRule="auto"/>
            </w:pPr>
          </w:p>
        </w:tc>
      </w:tr>
      <w:tr w:rsidR="00385AB2" w:rsidRPr="00173645" w:rsidTr="00173645">
        <w:tc>
          <w:tcPr>
            <w:tcW w:w="2256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10.00</w:t>
            </w:r>
          </w:p>
        </w:tc>
        <w:tc>
          <w:tcPr>
            <w:tcW w:w="2437" w:type="dxa"/>
          </w:tcPr>
          <w:p w:rsidR="00385AB2" w:rsidRPr="00EF2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Развлечение на досуге «Карусель веселья»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Кавкаева Е.Г.</w:t>
            </w:r>
          </w:p>
        </w:tc>
        <w:tc>
          <w:tcPr>
            <w:tcW w:w="5924" w:type="dxa"/>
            <w:vMerge/>
          </w:tcPr>
          <w:p w:rsidR="00385AB2" w:rsidRPr="00173645" w:rsidRDefault="00385AB2" w:rsidP="00173645">
            <w:pPr>
              <w:spacing w:after="0" w:line="240" w:lineRule="auto"/>
            </w:pPr>
          </w:p>
        </w:tc>
      </w:tr>
      <w:tr w:rsidR="00385AB2" w:rsidRPr="00173645" w:rsidTr="00173645">
        <w:tc>
          <w:tcPr>
            <w:tcW w:w="2256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Pr="00EF2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Фотовыставка «Улыбашки»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Кавкаева Е.Г.</w:t>
            </w:r>
          </w:p>
        </w:tc>
        <w:tc>
          <w:tcPr>
            <w:tcW w:w="5924" w:type="dxa"/>
            <w:vMerge/>
          </w:tcPr>
          <w:p w:rsidR="00385AB2" w:rsidRPr="00173645" w:rsidRDefault="00385AB2" w:rsidP="00173645">
            <w:pPr>
              <w:spacing w:after="0" w:line="240" w:lineRule="auto"/>
            </w:pPr>
          </w:p>
        </w:tc>
      </w:tr>
      <w:tr w:rsidR="00385AB2" w:rsidRPr="00173645" w:rsidTr="00173645">
        <w:tc>
          <w:tcPr>
            <w:tcW w:w="2256" w:type="dxa"/>
            <w:vMerge w:val="restart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Сосновский СДК</w:t>
            </w: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Pr="00EF2645" w:rsidRDefault="00385AB2" w:rsidP="001B3A77">
            <w:pPr>
              <w:tabs>
                <w:tab w:val="left" w:pos="1680"/>
              </w:tabs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Флешмоб «Улыбашки»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Саломатина А.П.</w:t>
            </w:r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Захарова Е.А.</w:t>
            </w:r>
          </w:p>
        </w:tc>
        <w:tc>
          <w:tcPr>
            <w:tcW w:w="5924" w:type="dxa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https://vk.com/club189448022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/>
                <w:sz w:val="28"/>
                <w:szCs w:val="28"/>
              </w:rPr>
              <w:t>течение дня</w:t>
            </w:r>
          </w:p>
        </w:tc>
        <w:tc>
          <w:tcPr>
            <w:tcW w:w="2437" w:type="dxa"/>
          </w:tcPr>
          <w:p w:rsidR="00385AB2" w:rsidRPr="00EF2645" w:rsidRDefault="00385AB2" w:rsidP="001B3A77">
            <w:pPr>
              <w:tabs>
                <w:tab w:val="left" w:pos="1680"/>
              </w:tabs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Акция «Пожелаем друг другу добра»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Саломатина А.П.</w:t>
            </w:r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Захарова Е.А.</w:t>
            </w:r>
          </w:p>
        </w:tc>
        <w:tc>
          <w:tcPr>
            <w:tcW w:w="5924" w:type="dxa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6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https://vk.com/club189448022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</w:tcPr>
          <w:p w:rsidR="00385AB2" w:rsidRPr="00173645" w:rsidRDefault="00385AB2" w:rsidP="0017364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Яковлевский СДК</w:t>
            </w: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15.05.2020</w:t>
            </w:r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в 11.00</w:t>
            </w:r>
          </w:p>
        </w:tc>
        <w:tc>
          <w:tcPr>
            <w:tcW w:w="2437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Спортивная развлекательная программа «Семейная радуга»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Каменева Галина Николаевна</w:t>
            </w:r>
          </w:p>
        </w:tc>
        <w:tc>
          <w:tcPr>
            <w:tcW w:w="5924" w:type="dxa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7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https://vk.com/id460569730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 w:val="restart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Плодосовхозный СДК</w:t>
            </w:r>
          </w:p>
        </w:tc>
        <w:tc>
          <w:tcPr>
            <w:tcW w:w="1668" w:type="dxa"/>
            <w:vMerge w:val="restart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июня</w:t>
            </w:r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7" w:type="dxa"/>
          </w:tcPr>
          <w:p w:rsidR="00385AB2" w:rsidRPr="00EF2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Празничный флеш-моб зарядка «Лето».</w:t>
            </w:r>
          </w:p>
        </w:tc>
        <w:tc>
          <w:tcPr>
            <w:tcW w:w="2316" w:type="dxa"/>
            <w:vMerge w:val="restart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Ваничкина Ирина Алексеевна</w:t>
            </w:r>
          </w:p>
        </w:tc>
        <w:tc>
          <w:tcPr>
            <w:tcW w:w="5924" w:type="dxa"/>
            <w:vMerge w:val="restart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8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https://ok.ru/profile/538858875890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  <w:vMerge/>
          </w:tcPr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7" w:type="dxa"/>
          </w:tcPr>
          <w:p w:rsidR="00385AB2" w:rsidRPr="00EF2645" w:rsidRDefault="00385AB2" w:rsidP="001B3A77">
            <w:pPr>
              <w:tabs>
                <w:tab w:val="left" w:pos="1680"/>
              </w:tabs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Викторина «Загадки из летнего мешочка»</w:t>
            </w:r>
          </w:p>
        </w:tc>
        <w:tc>
          <w:tcPr>
            <w:tcW w:w="231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4" w:type="dxa"/>
            <w:vMerge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  <w:vMerge/>
          </w:tcPr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7" w:type="dxa"/>
          </w:tcPr>
          <w:p w:rsidR="00385AB2" w:rsidRPr="00EF2645" w:rsidRDefault="00385AB2" w:rsidP="001B3A77">
            <w:pPr>
              <w:tabs>
                <w:tab w:val="left" w:pos="1680"/>
              </w:tabs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Познавательный час «Правила безопасного лета»</w:t>
            </w:r>
          </w:p>
        </w:tc>
        <w:tc>
          <w:tcPr>
            <w:tcW w:w="231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4" w:type="dxa"/>
            <w:vMerge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  <w:vMerge/>
          </w:tcPr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7" w:type="dxa"/>
          </w:tcPr>
          <w:p w:rsidR="00385AB2" w:rsidRPr="00EF2645" w:rsidRDefault="00385AB2" w:rsidP="001B3A77">
            <w:pPr>
              <w:tabs>
                <w:tab w:val="left" w:pos="1680"/>
              </w:tabs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color w:val="000000"/>
                <w:sz w:val="28"/>
                <w:szCs w:val="28"/>
              </w:rPr>
              <w:t>Запуск воздушного шара «Мечты детства».</w:t>
            </w:r>
          </w:p>
        </w:tc>
        <w:tc>
          <w:tcPr>
            <w:tcW w:w="231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4" w:type="dxa"/>
            <w:vMerge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 w:val="restart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Миткирейский СДК</w:t>
            </w: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Pr="006A41A5" w:rsidRDefault="00385AB2" w:rsidP="001B3A77">
            <w:pPr>
              <w:pStyle w:val="NormalWeb"/>
              <w:rPr>
                <w:color w:val="000000"/>
                <w:sz w:val="28"/>
                <w:szCs w:val="28"/>
              </w:rPr>
            </w:pPr>
            <w:r w:rsidRPr="006A41A5">
              <w:rPr>
                <w:sz w:val="28"/>
                <w:szCs w:val="28"/>
              </w:rPr>
              <w:t>Познавательный час «А ну-ка, угадай-ка» (викторины и ребусы)</w:t>
            </w:r>
          </w:p>
        </w:tc>
        <w:tc>
          <w:tcPr>
            <w:tcW w:w="2316" w:type="dxa"/>
            <w:vMerge w:val="restart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Храпункова Марина Винальевна</w:t>
            </w:r>
          </w:p>
          <w:p w:rsidR="00385AB2" w:rsidRPr="00173645" w:rsidRDefault="00385AB2" w:rsidP="001736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924" w:type="dxa"/>
            <w:vMerge w:val="restart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9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https://vk.com/feed</w:t>
              </w:r>
            </w:hyperlink>
            <w:r w:rsidRPr="002129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0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https://vk.com/id591920150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Pr="00EF2645" w:rsidRDefault="00385AB2" w:rsidP="001B3A77">
            <w:pPr>
              <w:pStyle w:val="NormalWeb"/>
              <w:rPr>
                <w:color w:val="000000"/>
                <w:sz w:val="28"/>
                <w:szCs w:val="28"/>
              </w:rPr>
            </w:pPr>
            <w:r w:rsidRPr="00EF2645">
              <w:rPr>
                <w:sz w:val="28"/>
                <w:szCs w:val="28"/>
              </w:rPr>
              <w:t>Викторина для родителей «День защиты детей»</w:t>
            </w:r>
          </w:p>
        </w:tc>
        <w:tc>
          <w:tcPr>
            <w:tcW w:w="2316" w:type="dxa"/>
            <w:vMerge/>
          </w:tcPr>
          <w:p w:rsidR="00385AB2" w:rsidRPr="00173645" w:rsidRDefault="00385AB2" w:rsidP="0017364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4" w:type="dxa"/>
            <w:vMerge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Pr="00EF2645" w:rsidRDefault="00385AB2" w:rsidP="001B3A77">
            <w:pPr>
              <w:tabs>
                <w:tab w:val="left" w:pos="1680"/>
              </w:tabs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Кинопросмотр познавательных мультфильмов: «Мешок яблок», «Крошка енот», «Фунтик»</w:t>
            </w:r>
          </w:p>
        </w:tc>
        <w:tc>
          <w:tcPr>
            <w:tcW w:w="2316" w:type="dxa"/>
            <w:vMerge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4" w:type="dxa"/>
            <w:vMerge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 w:val="restart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Ивановский СДК</w:t>
            </w:r>
          </w:p>
        </w:tc>
        <w:tc>
          <w:tcPr>
            <w:tcW w:w="1668" w:type="dxa"/>
          </w:tcPr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Pr="00EF2645" w:rsidRDefault="00385AB2" w:rsidP="001B3A77">
            <w:pPr>
              <w:tabs>
                <w:tab w:val="left" w:pos="1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Онлайн-викторина «Музыкальный ералаш»</w:t>
            </w:r>
          </w:p>
        </w:tc>
        <w:tc>
          <w:tcPr>
            <w:tcW w:w="2316" w:type="dxa"/>
            <w:vMerge w:val="restart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Андреева Валентина Александровна</w:t>
            </w:r>
          </w:p>
        </w:tc>
        <w:tc>
          <w:tcPr>
            <w:tcW w:w="5924" w:type="dxa"/>
            <w:vMerge w:val="restart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1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https://vk.com/public193593466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  <w:vMerge/>
          </w:tcPr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73645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2437" w:type="dxa"/>
          </w:tcPr>
          <w:p w:rsidR="00385AB2" w:rsidRDefault="00385AB2" w:rsidP="001B3A77">
            <w:pPr>
              <w:tabs>
                <w:tab w:val="left" w:pos="168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Мультфильм «Тайна Коко»</w:t>
            </w:r>
          </w:p>
        </w:tc>
        <w:tc>
          <w:tcPr>
            <w:tcW w:w="2316" w:type="dxa"/>
            <w:vMerge/>
          </w:tcPr>
          <w:p w:rsidR="00385AB2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24" w:type="dxa"/>
            <w:vMerge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Вертуновский СДК</w:t>
            </w:r>
          </w:p>
        </w:tc>
        <w:tc>
          <w:tcPr>
            <w:tcW w:w="1668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июня</w:t>
            </w:r>
          </w:p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течение дня</w:t>
            </w:r>
          </w:p>
        </w:tc>
        <w:tc>
          <w:tcPr>
            <w:tcW w:w="2437" w:type="dxa"/>
          </w:tcPr>
          <w:p w:rsidR="00385AB2" w:rsidRPr="00EF2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Конкурс рисунков «Планета детства»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>Оводкова Надежда Владимировна</w:t>
            </w:r>
          </w:p>
        </w:tc>
        <w:tc>
          <w:tcPr>
            <w:tcW w:w="5924" w:type="dxa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2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https://vk.com/public188218477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5AB2" w:rsidRPr="00173645" w:rsidTr="00173645">
        <w:tc>
          <w:tcPr>
            <w:tcW w:w="225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Сахзаводской СДК</w:t>
            </w:r>
          </w:p>
        </w:tc>
        <w:tc>
          <w:tcPr>
            <w:tcW w:w="1668" w:type="dxa"/>
          </w:tcPr>
          <w:p w:rsidR="00385AB2" w:rsidRPr="00173645" w:rsidRDefault="00385AB2" w:rsidP="00EF2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июня</w:t>
            </w:r>
          </w:p>
          <w:p w:rsidR="00385AB2" w:rsidRDefault="00385AB2" w:rsidP="00EF2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73645">
              <w:rPr>
                <w:rFonts w:ascii="Times New Roman" w:hAnsi="Times New Roman"/>
                <w:sz w:val="28"/>
                <w:szCs w:val="28"/>
              </w:rPr>
              <w:t xml:space="preserve"> в течение дня</w:t>
            </w:r>
          </w:p>
        </w:tc>
        <w:tc>
          <w:tcPr>
            <w:tcW w:w="2437" w:type="dxa"/>
          </w:tcPr>
          <w:p w:rsidR="00385AB2" w:rsidRPr="00EF2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2645">
              <w:rPr>
                <w:rFonts w:ascii="Times New Roman" w:hAnsi="Times New Roman"/>
                <w:sz w:val="28"/>
                <w:szCs w:val="28"/>
              </w:rPr>
              <w:t>Детский онлайн квест «Вливайся в лето»</w:t>
            </w:r>
          </w:p>
        </w:tc>
        <w:tc>
          <w:tcPr>
            <w:tcW w:w="2316" w:type="dxa"/>
          </w:tcPr>
          <w:p w:rsidR="00385AB2" w:rsidRPr="00173645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Пантюшкина Мария Юрьевна</w:t>
            </w:r>
          </w:p>
        </w:tc>
        <w:tc>
          <w:tcPr>
            <w:tcW w:w="5924" w:type="dxa"/>
          </w:tcPr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3" w:history="1">
              <w:r w:rsidRPr="00212941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https://vk.com/club184265200</w:t>
              </w:r>
            </w:hyperlink>
          </w:p>
          <w:p w:rsidR="00385AB2" w:rsidRPr="00212941" w:rsidRDefault="00385AB2" w:rsidP="001736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5AB2" w:rsidRDefault="00385AB2" w:rsidP="00627A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5AB2" w:rsidRPr="00627A40" w:rsidRDefault="00385AB2" w:rsidP="00627A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385AB2" w:rsidRPr="00627A40" w:rsidSect="009F64D1">
      <w:pgSz w:w="16838" w:h="11906" w:orient="landscape"/>
      <w:pgMar w:top="851" w:right="1134" w:bottom="1191" w:left="26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4827"/>
    <w:rsid w:val="00036241"/>
    <w:rsid w:val="00167240"/>
    <w:rsid w:val="00170C64"/>
    <w:rsid w:val="00173645"/>
    <w:rsid w:val="001B3A77"/>
    <w:rsid w:val="001D4E04"/>
    <w:rsid w:val="00212941"/>
    <w:rsid w:val="00260714"/>
    <w:rsid w:val="002C7544"/>
    <w:rsid w:val="002F181E"/>
    <w:rsid w:val="003015BF"/>
    <w:rsid w:val="00325824"/>
    <w:rsid w:val="00385AB2"/>
    <w:rsid w:val="00470DD9"/>
    <w:rsid w:val="004972A9"/>
    <w:rsid w:val="00554827"/>
    <w:rsid w:val="00627A40"/>
    <w:rsid w:val="006A41A5"/>
    <w:rsid w:val="00866CEB"/>
    <w:rsid w:val="009F64D1"/>
    <w:rsid w:val="00BD4BA0"/>
    <w:rsid w:val="00BE3C13"/>
    <w:rsid w:val="00C60CA2"/>
    <w:rsid w:val="00CE2007"/>
    <w:rsid w:val="00DC10C8"/>
    <w:rsid w:val="00EF2645"/>
    <w:rsid w:val="00F24F04"/>
    <w:rsid w:val="00FA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00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27A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3015BF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470DD9"/>
    <w:rPr>
      <w:rFonts w:cs="Times New Roman"/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170C64"/>
    <w:rPr>
      <w:rFonts w:cs="Times New Roman"/>
      <w:color w:val="954F72"/>
      <w:u w:val="single"/>
    </w:rPr>
  </w:style>
  <w:style w:type="paragraph" w:styleId="NormalWeb">
    <w:name w:val="Normal (Web)"/>
    <w:basedOn w:val="Normal"/>
    <w:uiPriority w:val="99"/>
    <w:rsid w:val="00EF26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6791768" TargetMode="External"/><Relationship Id="rId13" Type="http://schemas.openxmlformats.org/officeDocument/2006/relationships/hyperlink" Target="https://ok.ru/group/57708110741688/topic/151631449383864" TargetMode="External"/><Relationship Id="rId18" Type="http://schemas.openxmlformats.org/officeDocument/2006/relationships/hyperlink" Target="https://ok.ru/profile/53885887589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k.com/public193593466" TargetMode="External"/><Relationship Id="rId7" Type="http://schemas.openxmlformats.org/officeDocument/2006/relationships/hyperlink" Target="http://&#1073;&#1077;&#1082;&#1086;&#1074;&#1089;&#1082;&#1080;&#1081;-&#1073;&#1080;&#1073;&#1083;&#1080;&#1086;&#1090;&#1077;&#1095;&#1085;&#1086;-&#1082;&#1091;&#1083;&#1100;&#1090;&#1091;&#1088;&#1085;&#1099;&#1081;-&#1094;&#1077;&#1085;&#1090;&#1088;.&#1088;&#1092;/" TargetMode="External"/><Relationship Id="rId12" Type="http://schemas.openxmlformats.org/officeDocument/2006/relationships/hyperlink" Target="http://&#1073;&#1077;&#1082;&#1086;&#1074;&#1089;&#1082;&#1080;&#1081;-&#1073;&#1080;&#1073;&#1083;&#1080;&#1086;&#1090;&#1077;&#1095;&#1085;&#1086;-&#1082;&#1091;&#1083;&#1100;&#1090;&#1091;&#1088;&#1085;&#1099;&#1081;-&#1094;&#1077;&#1085;&#1090;&#1088;.&#1088;&#1092;/" TargetMode="External"/><Relationship Id="rId17" Type="http://schemas.openxmlformats.org/officeDocument/2006/relationships/hyperlink" Target="https://vk.com/id460569730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vk.com/club189448022" TargetMode="External"/><Relationship Id="rId20" Type="http://schemas.openxmlformats.org/officeDocument/2006/relationships/hyperlink" Target="https://vk.com/id591920150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club116791768" TargetMode="External"/><Relationship Id="rId11" Type="http://schemas.openxmlformats.org/officeDocument/2006/relationships/hyperlink" Target="https://ok.ru/group/53525683765394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&#1073;&#1077;&#1082;&#1086;&#1074;&#1089;&#1082;&#1080;&#1081;-&#1073;&#1080;&#1073;&#1083;&#1080;&#1086;&#1090;&#1077;&#1095;&#1085;&#1086;-&#1082;&#1091;&#1083;&#1100;&#1090;&#1091;&#1088;&#1085;&#1099;&#1081;-&#1094;&#1077;&#1085;&#1090;&#1088;.&#1088;&#1092;/" TargetMode="External"/><Relationship Id="rId15" Type="http://schemas.openxmlformats.org/officeDocument/2006/relationships/hyperlink" Target="https://vk.com/club189448022" TargetMode="External"/><Relationship Id="rId23" Type="http://schemas.openxmlformats.org/officeDocument/2006/relationships/hyperlink" Target="https://vk.com/club184265200" TargetMode="External"/><Relationship Id="rId10" Type="http://schemas.openxmlformats.org/officeDocument/2006/relationships/hyperlink" Target="https://vk.com/club116791768" TargetMode="External"/><Relationship Id="rId19" Type="http://schemas.openxmlformats.org/officeDocument/2006/relationships/hyperlink" Target="https://vk.com/feed" TargetMode="External"/><Relationship Id="rId4" Type="http://schemas.openxmlformats.org/officeDocument/2006/relationships/hyperlink" Target="https://vk.com/club116791768" TargetMode="External"/><Relationship Id="rId9" Type="http://schemas.openxmlformats.org/officeDocument/2006/relationships/hyperlink" Target="http://&#1073;&#1077;&#1082;&#1086;&#1074;&#1089;&#1082;&#1080;&#1081;-&#1073;&#1080;&#1073;&#1083;&#1080;&#1086;&#1090;&#1077;&#1095;&#1085;&#1086;-&#1082;&#1091;&#1083;&#1100;&#1090;&#1091;&#1088;&#1085;&#1099;&#1081;-&#1094;&#1077;&#1085;&#1090;&#1088;.&#1088;&#1092;/" TargetMode="External"/><Relationship Id="rId14" Type="http://schemas.openxmlformats.org/officeDocument/2006/relationships/hyperlink" Target="https://vk.com/club163544283?z=photo-163544283_457239216%2Falbum-163544283_00%2Frev" TargetMode="External"/><Relationship Id="rId22" Type="http://schemas.openxmlformats.org/officeDocument/2006/relationships/hyperlink" Target="https://vk.com/public1882184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4</Pages>
  <Words>551</Words>
  <Characters>3144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мероприятий, посвященных  Международному Дню семьи</dc:title>
  <dc:subject/>
  <dc:creator>Татьяна</dc:creator>
  <cp:keywords/>
  <dc:description/>
  <cp:lastModifiedBy>alesha</cp:lastModifiedBy>
  <cp:revision>3</cp:revision>
  <dcterms:created xsi:type="dcterms:W3CDTF">2020-05-28T17:43:00Z</dcterms:created>
  <dcterms:modified xsi:type="dcterms:W3CDTF">2020-05-28T18:54:00Z</dcterms:modified>
</cp:coreProperties>
</file>